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1DB79" w14:textId="77777777" w:rsidR="000F3DAC" w:rsidRPr="00D959EC" w:rsidRDefault="000F3DAC" w:rsidP="00634285">
      <w:pPr>
        <w:spacing w:line="0" w:lineRule="atLeast"/>
        <w:jc w:val="both"/>
        <w:rPr>
          <w:rFonts w:ascii="Trebuchet MS" w:eastAsia="Trebuchet MS" w:hAnsi="Trebuchet MS"/>
          <w:noProof/>
          <w:color w:val="231F20"/>
          <w:sz w:val="22"/>
          <w:szCs w:val="22"/>
        </w:rPr>
      </w:pPr>
    </w:p>
    <w:p w14:paraId="6CED7D4E" w14:textId="77777777" w:rsidR="002C1977" w:rsidRPr="00D959EC" w:rsidRDefault="000F3DAC" w:rsidP="00634285">
      <w:pPr>
        <w:spacing w:line="0" w:lineRule="atLeast"/>
        <w:jc w:val="both"/>
        <w:rPr>
          <w:noProof/>
          <w:sz w:val="22"/>
          <w:szCs w:val="22"/>
        </w:rPr>
      </w:pPr>
      <w:r w:rsidRPr="00D959EC">
        <w:rPr>
          <w:rFonts w:ascii="Trebuchet MS" w:eastAsia="Trebuchet MS" w:hAnsi="Trebuchet MS"/>
          <w:noProof/>
          <w:color w:val="231F20"/>
          <w:sz w:val="22"/>
          <w:szCs w:val="22"/>
          <w:lang w:val="en-US" w:eastAsia="en-US"/>
        </w:rPr>
        <w:drawing>
          <wp:anchor distT="0" distB="0" distL="114300" distR="114300" simplePos="0" relativeHeight="251661824" behindDoc="1" locked="0" layoutInCell="1" allowOverlap="1" wp14:anchorId="48170238" wp14:editId="35BCFEA1">
            <wp:simplePos x="0" y="0"/>
            <wp:positionH relativeFrom="column">
              <wp:posOffset>-878024</wp:posOffset>
            </wp:positionH>
            <wp:positionV relativeFrom="paragraph">
              <wp:posOffset>-899794</wp:posOffset>
            </wp:positionV>
            <wp:extent cx="7551903" cy="2198914"/>
            <wp:effectExtent l="0" t="0" r="0" b="0"/>
            <wp:wrapNone/>
            <wp:docPr id="6" name="Imagine 6" descr="C:\Users\acdum\AppData\Local\Microsoft\Windows\INetCache\Content.Word\Comunicat de Presa fundal sigla gov mijl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dum\AppData\Local\Microsoft\Windows\INetCache\Content.Word\Comunicat de Presa fundal sigla gov mijlo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07"/>
                    <a:stretch/>
                  </pic:blipFill>
                  <pic:spPr bwMode="auto">
                    <a:xfrm>
                      <a:off x="0" y="0"/>
                      <a:ext cx="7559643" cy="22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682" w:rsidRPr="00D959EC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800" behindDoc="1" locked="0" layoutInCell="1" allowOverlap="1" wp14:anchorId="2E8129A0" wp14:editId="2C26AF60">
            <wp:simplePos x="0" y="0"/>
            <wp:positionH relativeFrom="margin">
              <wp:posOffset>3529420</wp:posOffset>
            </wp:positionH>
            <wp:positionV relativeFrom="paragraph">
              <wp:posOffset>-496570</wp:posOffset>
            </wp:positionV>
            <wp:extent cx="695874" cy="652582"/>
            <wp:effectExtent l="0" t="0" r="9525" b="0"/>
            <wp:wrapNone/>
            <wp:docPr id="4" name="Imagine 4" descr="C:\Users\acdum\AppData\Local\Microsoft\Windows\INetCache\Content.Word\INTRODUCETI SIGLA PR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dum\AppData\Local\Microsoft\Windows\INetCache\Content.Word\INTRODUCETI SIGLA PROGRA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74" cy="6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D1D0F" w14:textId="77777777" w:rsidR="00634285" w:rsidRPr="00D959EC" w:rsidRDefault="002C1977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2"/>
          <w:szCs w:val="22"/>
        </w:rPr>
      </w:pPr>
      <w:r w:rsidRPr="00D959EC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4655" behindDoc="1" locked="0" layoutInCell="1" allowOverlap="1" wp14:anchorId="6322BDF4" wp14:editId="46DE2FCD">
            <wp:simplePos x="0" y="0"/>
            <wp:positionH relativeFrom="page">
              <wp:align>left</wp:align>
            </wp:positionH>
            <wp:positionV relativeFrom="paragraph">
              <wp:posOffset>-945515</wp:posOffset>
            </wp:positionV>
            <wp:extent cx="7623810" cy="1915795"/>
            <wp:effectExtent l="0" t="0" r="0" b="8255"/>
            <wp:wrapNone/>
            <wp:docPr id="9" name="Imagine 5" descr="C:\Users\acdum\AppData\Local\Microsoft\Windows\INetCache\Content.Word\Comunicat de Presa fun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 descr="C:\Users\acdum\AppData\Local\Microsoft\Windows\INetCache\Content.Word\Comunicat de Presa fund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44"/>
                    <a:stretch/>
                  </pic:blipFill>
                  <pic:spPr bwMode="auto">
                    <a:xfrm>
                      <a:off x="0" y="0"/>
                      <a:ext cx="7623810" cy="19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4E6" w:rsidRPr="00D959EC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776" behindDoc="1" locked="0" layoutInCell="1" allowOverlap="1" wp14:anchorId="54DCB678" wp14:editId="3251021F">
            <wp:simplePos x="0" y="0"/>
            <wp:positionH relativeFrom="column">
              <wp:posOffset>1910715</wp:posOffset>
            </wp:positionH>
            <wp:positionV relativeFrom="paragraph">
              <wp:posOffset>-648335</wp:posOffset>
            </wp:positionV>
            <wp:extent cx="624840" cy="624840"/>
            <wp:effectExtent l="0" t="0" r="0" b="0"/>
            <wp:wrapNone/>
            <wp:docPr id="11" name="Imagine 3" descr="C:\Users\acdum\AppData\Local\Microsoft\Windows\INetCache\Content.Word\sigla_guv_coroana_albast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C:\Users\acdum\AppData\Local\Microsoft\Windows\INetCache\Content.Word\sigla_guv_coroana_albast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94B29" w14:textId="7B673D5A" w:rsidR="00634285" w:rsidRPr="00D959EC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2"/>
          <w:szCs w:val="22"/>
        </w:rPr>
      </w:pPr>
    </w:p>
    <w:p w14:paraId="6EB55E54" w14:textId="77777777" w:rsidR="00634285" w:rsidRPr="00D959EC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2"/>
          <w:szCs w:val="22"/>
        </w:rPr>
      </w:pPr>
    </w:p>
    <w:sdt>
      <w:sdtPr>
        <w:rPr>
          <w:rFonts w:ascii="Trebuchet MS" w:eastAsia="Trebuchet MS" w:hAnsi="Trebuchet MS"/>
          <w:b/>
          <w:color w:val="141F25"/>
          <w:sz w:val="22"/>
          <w:szCs w:val="22"/>
        </w:rPr>
        <w:id w:val="851301301"/>
        <w:placeholder>
          <w:docPart w:val="9E672E7E476C4F9D9169071BF1DFE74C"/>
        </w:placeholder>
        <w:text/>
      </w:sdtPr>
      <w:sdtEndPr/>
      <w:sdtContent>
        <w:p w14:paraId="3EF0A5CA" w14:textId="194C9B8E" w:rsidR="00634285" w:rsidRPr="00D959EC" w:rsidRDefault="00C43B73" w:rsidP="00634285">
          <w:pPr>
            <w:spacing w:line="0" w:lineRule="atLeast"/>
            <w:ind w:left="4540"/>
            <w:jc w:val="right"/>
            <w:rPr>
              <w:rFonts w:ascii="Trebuchet MS" w:eastAsia="Trebuchet MS" w:hAnsi="Trebuchet MS"/>
              <w:b/>
              <w:color w:val="141F25"/>
              <w:sz w:val="22"/>
              <w:szCs w:val="22"/>
            </w:rPr>
          </w:pPr>
          <w:r w:rsidRPr="00D959EC">
            <w:rPr>
              <w:rFonts w:ascii="Trebuchet MS" w:eastAsia="Trebuchet MS" w:hAnsi="Trebuchet MS"/>
              <w:b/>
              <w:color w:val="141F25"/>
              <w:sz w:val="22"/>
              <w:szCs w:val="22"/>
            </w:rPr>
            <w:t>IUNIE 2023</w:t>
          </w:r>
        </w:p>
      </w:sdtContent>
    </w:sdt>
    <w:p w14:paraId="3115182A" w14:textId="77777777" w:rsidR="00634285" w:rsidRPr="00D959EC" w:rsidRDefault="00634285" w:rsidP="00634285">
      <w:pPr>
        <w:spacing w:line="0" w:lineRule="atLeast"/>
        <w:ind w:left="4540"/>
        <w:jc w:val="right"/>
        <w:rPr>
          <w:rFonts w:ascii="Trebuchet MS" w:eastAsia="Trebuchet MS" w:hAnsi="Trebuchet MS"/>
          <w:b/>
          <w:color w:val="141F25"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color w:val="26282A"/>
          <w:sz w:val="22"/>
          <w:szCs w:val="22"/>
          <w:lang w:val="es-ES" w:eastAsia="en-US"/>
        </w:rPr>
        <w:id w:val="46351522"/>
        <w:placeholder>
          <w:docPart w:val="9E672E7E476C4F9D9169071BF1DFE74C"/>
        </w:placeholder>
        <w:text/>
      </w:sdtPr>
      <w:sdtEndPr/>
      <w:sdtContent>
        <w:p w14:paraId="114CDEAC" w14:textId="1B762E47" w:rsidR="008058D7" w:rsidRPr="00D959EC" w:rsidRDefault="00D22B61" w:rsidP="00634285">
          <w:pPr>
            <w:spacing w:line="0" w:lineRule="atLeast"/>
            <w:ind w:right="880"/>
            <w:jc w:val="center"/>
            <w:rPr>
              <w:rFonts w:ascii="Trebuchet MS" w:eastAsia="Trebuchet MS" w:hAnsi="Trebuchet MS"/>
              <w:b/>
              <w:color w:val="141F25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                       </w:t>
          </w:r>
          <w:proofErr w:type="spellStart"/>
          <w:r w:rsidR="00FA6594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Implementarea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proiectului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</w:t>
          </w:r>
          <w:r w:rsidR="008B687D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                                                                                                                                                                                    </w:t>
          </w:r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„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Echipamente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de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protectie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personala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si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dezinfectanti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pentru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unitatile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de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invatamant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din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orasul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</w:t>
          </w:r>
          <w:proofErr w:type="spellStart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Novaci</w:t>
          </w:r>
          <w:proofErr w:type="spellEnd"/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” </w:t>
          </w:r>
          <w:r w:rsidR="008B687D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                                                 </w:t>
          </w:r>
          <w:r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          </w:t>
          </w:r>
          <w:r w:rsidR="008B687D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 xml:space="preserve">      </w:t>
          </w:r>
          <w:r w:rsidR="00C43B73" w:rsidRPr="00D959EC">
            <w:rPr>
              <w:rFonts w:ascii="Times New Roman" w:eastAsia="Times New Roman" w:hAnsi="Times New Roman" w:cs="Times New Roman"/>
              <w:color w:val="26282A"/>
              <w:sz w:val="22"/>
              <w:szCs w:val="22"/>
              <w:lang w:val="es-ES" w:eastAsia="en-US"/>
            </w:rPr>
            <w:t>COD SMIS 148931</w:t>
          </w:r>
        </w:p>
      </w:sdtContent>
    </w:sdt>
    <w:p w14:paraId="4D07370A" w14:textId="77777777" w:rsidR="00634285" w:rsidRPr="00D959EC" w:rsidRDefault="00634285" w:rsidP="00634285">
      <w:pPr>
        <w:spacing w:line="0" w:lineRule="atLeast"/>
        <w:ind w:right="880"/>
        <w:jc w:val="center"/>
        <w:rPr>
          <w:rFonts w:ascii="Trebuchet MS" w:eastAsia="Trebuchet MS" w:hAnsi="Trebuchet MS"/>
          <w:b/>
          <w:color w:val="141F25"/>
          <w:sz w:val="22"/>
          <w:szCs w:val="22"/>
        </w:rPr>
      </w:pPr>
    </w:p>
    <w:p w14:paraId="28D74A35" w14:textId="22D63B74" w:rsidR="00634285" w:rsidRPr="00D959EC" w:rsidRDefault="00DA3A07" w:rsidP="00246A92">
      <w:pPr>
        <w:spacing w:line="0" w:lineRule="atLeast"/>
        <w:jc w:val="both"/>
        <w:rPr>
          <w:rFonts w:ascii="Times New Roman" w:hAnsi="Times New Roman" w:cs="Times New Roman"/>
          <w:sz w:val="22"/>
          <w:szCs w:val="22"/>
          <w:lang w:val="es-ES"/>
        </w:rPr>
      </w:pPr>
      <w:sdt>
        <w:sdtPr>
          <w:rPr>
            <w:rFonts w:ascii="Times New Roman" w:hAnsi="Times New Roman" w:cs="Times New Roman"/>
            <w:sz w:val="22"/>
            <w:szCs w:val="22"/>
            <w:lang w:val="es-ES"/>
          </w:rPr>
          <w:id w:val="1033459451"/>
          <w:placeholder>
            <w:docPart w:val="850561824CB446B096DB9BDA75FC041F"/>
          </w:placeholder>
          <w:text/>
        </w:sdtPr>
        <w:sdtEndPr/>
        <w:sdtContent>
          <w:r w:rsidR="008B687D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  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Orasul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Novaci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, in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cal</w:t>
          </w:r>
          <w:r w:rsidR="00FA6594">
            <w:rPr>
              <w:rFonts w:ascii="Times New Roman" w:hAnsi="Times New Roman" w:cs="Times New Roman"/>
              <w:sz w:val="22"/>
              <w:szCs w:val="22"/>
              <w:lang w:val="es-ES"/>
            </w:rPr>
            <w:t>itate</w:t>
          </w:r>
          <w:proofErr w:type="spellEnd"/>
          <w:r w:rsidR="00FA6594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de beneficiar, are in implementare</w:t>
          </w:r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proiectul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„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Echipamente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de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protectie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personala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si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dezinfectanti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pentru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unitatile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de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invatamant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din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orasul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Novaci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”,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Cod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SMIS 148931</w:t>
          </w:r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,</w:t>
          </w:r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proiect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finantat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de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Uniunea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Europeana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prin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Programul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Operational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Infrastructura</w:t>
          </w:r>
          <w:proofErr w:type="spellEnd"/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Mare 2014-2020,</w:t>
          </w:r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Componenta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1: REACT-EU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Consolidarea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capacitatii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unitatilor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de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invatamant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de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stat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in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vederea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gestionarii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situatiei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de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pandemie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generatade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  <w:proofErr w:type="spellStart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>virusul</w:t>
          </w:r>
          <w:proofErr w:type="spellEnd"/>
          <w:r w:rsidR="008A1FD5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SARS-Cov-2,</w:t>
          </w:r>
          <w:r w:rsidR="00C43B73" w:rsidRPr="00D959EC">
            <w:rPr>
              <w:rFonts w:ascii="Times New Roman" w:hAnsi="Times New Roman" w:cs="Times New Roman"/>
              <w:sz w:val="22"/>
              <w:szCs w:val="22"/>
              <w:lang w:val="es-ES"/>
            </w:rPr>
            <w:t xml:space="preserve"> </w:t>
          </w:r>
        </w:sdtContent>
      </w:sdt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Axa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Prioritara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10 –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Protejarea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sanatatii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populatiei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in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contextul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crizei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sanitare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cauzate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COVID-19,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cresterea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eficientei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energetice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si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utilizarea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surselor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regenerabile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energie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Obiectivul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Specific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10.1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Sprijinirea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ameliorarii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efectelor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provocate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criza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in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contextul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pandemiei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Covid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-19 si al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consecintelor</w:t>
      </w:r>
      <w:proofErr w:type="spellEnd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sale </w:t>
      </w:r>
      <w:proofErr w:type="spellStart"/>
      <w:r w:rsidR="00C43B73" w:rsidRPr="00D959EC">
        <w:rPr>
          <w:rFonts w:ascii="Times New Roman" w:hAnsi="Times New Roman" w:cs="Times New Roman"/>
          <w:sz w:val="22"/>
          <w:szCs w:val="22"/>
          <w:lang w:val="es-ES"/>
        </w:rPr>
        <w:t>sociale</w:t>
      </w:r>
      <w:proofErr w:type="spellEnd"/>
      <w:r w:rsidR="00FA6594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</w:p>
    <w:p w14:paraId="545B8072" w14:textId="779134EF" w:rsidR="00AA168F" w:rsidRPr="00D959EC" w:rsidRDefault="00FA6594" w:rsidP="00FA6594">
      <w:pPr>
        <w:spacing w:line="0" w:lineRule="atLeast"/>
        <w:jc w:val="both"/>
        <w:rPr>
          <w:rFonts w:ascii="Times New Roman" w:hAnsi="Times New Roman" w:cs="Times New Roman"/>
          <w:sz w:val="22"/>
          <w:szCs w:val="22"/>
          <w:lang w:val="es-ES"/>
        </w:rPr>
      </w:pP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Contract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Finan</w:t>
      </w:r>
      <w:r>
        <w:rPr>
          <w:rFonts w:ascii="Times New Roman" w:hAnsi="Times New Roman" w:cs="Times New Roman"/>
          <w:sz w:val="22"/>
          <w:szCs w:val="22"/>
          <w:lang w:val="es-ES"/>
        </w:rPr>
        <w:t>tare</w:t>
      </w:r>
      <w:proofErr w:type="spellEnd"/>
      <w:r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es-ES"/>
        </w:rPr>
        <w:t>nr</w:t>
      </w:r>
      <w:proofErr w:type="spellEnd"/>
      <w:r>
        <w:rPr>
          <w:rFonts w:ascii="Times New Roman" w:hAnsi="Times New Roman" w:cs="Times New Roman"/>
          <w:sz w:val="22"/>
          <w:szCs w:val="22"/>
          <w:lang w:val="es-ES"/>
        </w:rPr>
        <w:t>. 1415/02.05.2022</w:t>
      </w:r>
      <w:r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66676885" w14:textId="0033E590" w:rsidR="00AA168F" w:rsidRPr="00D959EC" w:rsidRDefault="008B687D" w:rsidP="00AA168F">
      <w:pPr>
        <w:spacing w:line="0" w:lineRule="atLeast"/>
        <w:jc w:val="both"/>
        <w:rPr>
          <w:rFonts w:ascii="Times New Roman" w:hAnsi="Times New Roman" w:cs="Times New Roman"/>
          <w:sz w:val="22"/>
          <w:szCs w:val="22"/>
          <w:lang w:val="es-ES"/>
        </w:rPr>
      </w:pPr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 xml:space="preserve">     </w:t>
      </w:r>
      <w:proofErr w:type="spellStart"/>
      <w:r w:rsidR="00AA168F" w:rsidRPr="00D959EC">
        <w:rPr>
          <w:rFonts w:ascii="Times New Roman" w:hAnsi="Times New Roman" w:cs="Times New Roman"/>
          <w:b/>
          <w:sz w:val="22"/>
          <w:szCs w:val="22"/>
          <w:lang w:val="es-ES"/>
        </w:rPr>
        <w:t>Obiectivul</w:t>
      </w:r>
      <w:proofErr w:type="spellEnd"/>
      <w:r w:rsidR="00AA168F" w:rsidRPr="00D959EC">
        <w:rPr>
          <w:rFonts w:ascii="Times New Roman" w:hAnsi="Times New Roman" w:cs="Times New Roman"/>
          <w:b/>
          <w:sz w:val="22"/>
          <w:szCs w:val="22"/>
          <w:lang w:val="es-ES"/>
        </w:rPr>
        <w:t xml:space="preserve"> general al </w:t>
      </w:r>
      <w:proofErr w:type="spellStart"/>
      <w:r w:rsidR="00AA168F" w:rsidRPr="00D959EC">
        <w:rPr>
          <w:rFonts w:ascii="Times New Roman" w:hAnsi="Times New Roman" w:cs="Times New Roman"/>
          <w:b/>
          <w:sz w:val="22"/>
          <w:szCs w:val="22"/>
          <w:lang w:val="es-ES"/>
        </w:rPr>
        <w:t>proiectului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: l-a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vizat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asigurarea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unei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capacitati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adecvate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gestionare a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crizei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sanitare la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nivelul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a 5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unitati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invatamant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din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orasul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Novaci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judetul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Gorj,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prin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dotarea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cu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echipamente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protectie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medicala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si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dispozitive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medicale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necesare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pentru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diminuarea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riscului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propagare a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infectiei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>cu</w:t>
      </w:r>
      <w:proofErr w:type="spellEnd"/>
      <w:r w:rsidR="00AA168F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SARS-COV-2.</w:t>
      </w:r>
    </w:p>
    <w:p w14:paraId="5012CA35" w14:textId="7BE423F3" w:rsidR="00C01A6C" w:rsidRPr="00D959EC" w:rsidRDefault="00C01A6C" w:rsidP="00AA168F">
      <w:pPr>
        <w:spacing w:line="0" w:lineRule="atLeast"/>
        <w:jc w:val="both"/>
        <w:rPr>
          <w:rFonts w:ascii="Times New Roman" w:hAnsi="Times New Roman" w:cs="Times New Roman"/>
          <w:sz w:val="22"/>
          <w:szCs w:val="22"/>
          <w:lang w:val="es-ES"/>
        </w:rPr>
      </w:pPr>
    </w:p>
    <w:p w14:paraId="312BA633" w14:textId="6E9577BA" w:rsidR="005D6E3F" w:rsidRPr="00D959EC" w:rsidRDefault="008B687D" w:rsidP="004862B3">
      <w:pPr>
        <w:pBdr>
          <w:between w:val="single" w:sz="4" w:space="1" w:color="auto"/>
        </w:pBdr>
        <w:spacing w:line="0" w:lineRule="atLeast"/>
        <w:jc w:val="both"/>
        <w:rPr>
          <w:rFonts w:ascii="Times New Roman" w:hAnsi="Times New Roman" w:cs="Times New Roman"/>
          <w:sz w:val="22"/>
          <w:szCs w:val="22"/>
          <w:lang w:val="es-ES"/>
        </w:rPr>
      </w:pPr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    </w:t>
      </w:r>
      <w:proofErr w:type="spellStart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>Obiectivele</w:t>
      </w:r>
      <w:proofErr w:type="spellEnd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>specifice</w:t>
      </w:r>
      <w:proofErr w:type="spellEnd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ale </w:t>
      </w:r>
      <w:proofErr w:type="spellStart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>proiectului</w:t>
      </w:r>
      <w:proofErr w:type="spellEnd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proofErr w:type="spellStart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>conform</w:t>
      </w:r>
      <w:proofErr w:type="spellEnd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>cererii</w:t>
      </w:r>
      <w:proofErr w:type="spellEnd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="00C01A6C" w:rsidRPr="00D959EC">
        <w:rPr>
          <w:rFonts w:ascii="Times New Roman" w:hAnsi="Times New Roman" w:cs="Times New Roman"/>
          <w:sz w:val="22"/>
          <w:szCs w:val="22"/>
          <w:lang w:val="es-ES"/>
        </w:rPr>
        <w:t>finantare</w:t>
      </w:r>
      <w:proofErr w:type="spellEnd"/>
      <w:r w:rsidR="001219F0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1219F0" w:rsidRPr="00D959EC">
        <w:rPr>
          <w:rFonts w:ascii="Times New Roman" w:hAnsi="Times New Roman" w:cs="Times New Roman"/>
          <w:sz w:val="22"/>
          <w:szCs w:val="22"/>
          <w:lang w:val="es-ES"/>
        </w:rPr>
        <w:t>au</w:t>
      </w:r>
      <w:proofErr w:type="spellEnd"/>
      <w:r w:rsidR="001219F0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1219F0" w:rsidRPr="00D959EC">
        <w:rPr>
          <w:rFonts w:ascii="Times New Roman" w:hAnsi="Times New Roman" w:cs="Times New Roman"/>
          <w:sz w:val="22"/>
          <w:szCs w:val="22"/>
          <w:lang w:val="es-ES"/>
        </w:rPr>
        <w:t>fost</w:t>
      </w:r>
      <w:proofErr w:type="spellEnd"/>
      <w:r w:rsidR="001219F0" w:rsidRPr="00D959EC">
        <w:rPr>
          <w:rFonts w:ascii="Times New Roman" w:hAnsi="Times New Roman" w:cs="Times New Roman"/>
          <w:sz w:val="22"/>
          <w:szCs w:val="22"/>
          <w:lang w:val="es-ES"/>
        </w:rPr>
        <w:t>:</w:t>
      </w:r>
    </w:p>
    <w:p w14:paraId="6F1C3628" w14:textId="77777777" w:rsidR="00CC459A" w:rsidRPr="00D959EC" w:rsidRDefault="00CC459A" w:rsidP="00DC6D57">
      <w:pPr>
        <w:rPr>
          <w:rFonts w:ascii="Times New Roman" w:hAnsi="Times New Roman" w:cs="Times New Roman"/>
          <w:b/>
          <w:sz w:val="22"/>
          <w:szCs w:val="22"/>
        </w:rPr>
        <w:sectPr w:rsidR="00CC459A" w:rsidRPr="00D959EC" w:rsidSect="00DC6D57">
          <w:footerReference w:type="default" r:id="rId12"/>
          <w:pgSz w:w="16838" w:h="11906" w:orient="landscape"/>
          <w:pgMar w:top="1417" w:right="1417" w:bottom="1417" w:left="1417" w:header="708" w:footer="1531" w:gutter="0"/>
          <w:cols w:space="708"/>
          <w:docGrid w:linePitch="360"/>
        </w:sectPr>
      </w:pPr>
    </w:p>
    <w:p w14:paraId="28736216" w14:textId="576C4191" w:rsidR="005D6E3F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b/>
          <w:sz w:val="22"/>
          <w:szCs w:val="22"/>
        </w:rPr>
        <w:t xml:space="preserve"> OS 1. D</w:t>
      </w:r>
      <w:r w:rsidR="004862B3" w:rsidRPr="00D959EC">
        <w:rPr>
          <w:rFonts w:ascii="Times New Roman" w:hAnsi="Times New Roman" w:cs="Times New Roman"/>
          <w:b/>
          <w:sz w:val="22"/>
          <w:szCs w:val="22"/>
        </w:rPr>
        <w:t>otarea cu echipamente de protect</w:t>
      </w:r>
      <w:r w:rsidRPr="00D959EC">
        <w:rPr>
          <w:rFonts w:ascii="Times New Roman" w:hAnsi="Times New Roman" w:cs="Times New Roman"/>
          <w:b/>
          <w:sz w:val="22"/>
          <w:szCs w:val="22"/>
        </w:rPr>
        <w:t>ie medicala si dispozitive medicale a Gradinitei cu program normal Novaci</w:t>
      </w:r>
      <w:r w:rsidRPr="00D959EC">
        <w:rPr>
          <w:rFonts w:ascii="Times New Roman" w:hAnsi="Times New Roman" w:cs="Times New Roman"/>
          <w:sz w:val="22"/>
          <w:szCs w:val="22"/>
        </w:rPr>
        <w:t xml:space="preserve">, astfel: </w:t>
      </w:r>
    </w:p>
    <w:p w14:paraId="0D2B8C40" w14:textId="6E5E9190" w:rsidR="005D6E3F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1.Pachet robot automat si purificator automat:</w:t>
      </w:r>
    </w:p>
    <w:p w14:paraId="0B30FC8C" w14:textId="1EDFDCEF" w:rsidR="005D6E3F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Robot dezinfectie automatizat (buc) 1 </w:t>
      </w:r>
    </w:p>
    <w:p w14:paraId="1FC41B2E" w14:textId="5AB03B68" w:rsidR="005D6E3F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Solutie robot( (1 buc = 1 bidon x 5 litri) 10</w:t>
      </w:r>
    </w:p>
    <w:p w14:paraId="3A4DEFB8" w14:textId="77777777" w:rsidR="005D6E3F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Sistem purificare automatizat (buc) 6 </w:t>
      </w:r>
    </w:p>
    <w:p w14:paraId="21DDCDAA" w14:textId="70B3A3D3" w:rsidR="005D6E3F" w:rsidRPr="00D959EC" w:rsidRDefault="00B11395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2</w:t>
      </w:r>
      <w:r w:rsidR="005D6E3F" w:rsidRPr="00D959EC">
        <w:rPr>
          <w:rFonts w:ascii="Times New Roman" w:hAnsi="Times New Roman" w:cs="Times New Roman"/>
          <w:sz w:val="22"/>
          <w:szCs w:val="22"/>
        </w:rPr>
        <w:t>. Pachet teste COVID:</w:t>
      </w:r>
    </w:p>
    <w:p w14:paraId="016A70BD" w14:textId="602192C9" w:rsidR="005D6E3F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Teste rapid antigen (buc) 560</w:t>
      </w:r>
    </w:p>
    <w:p w14:paraId="5360F464" w14:textId="77777777" w:rsidR="005D6E3F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b/>
          <w:sz w:val="22"/>
          <w:szCs w:val="22"/>
        </w:rPr>
        <w:t xml:space="preserve"> OS 2. Dotarea cu echipamente de protecþie medicala si dispozitive medicale a Gradinitei cu program normal Pociovalistea</w:t>
      </w:r>
      <w:r w:rsidRPr="00D959EC">
        <w:rPr>
          <w:rFonts w:ascii="Times New Roman" w:hAnsi="Times New Roman" w:cs="Times New Roman"/>
          <w:sz w:val="22"/>
          <w:szCs w:val="22"/>
        </w:rPr>
        <w:t xml:space="preserve">, astfel: </w:t>
      </w:r>
    </w:p>
    <w:p w14:paraId="6EAAB6A9" w14:textId="6D512FF3" w:rsidR="003F2BC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1.Pachet robot automat si purificator automat</w:t>
      </w:r>
      <w:r w:rsidR="003F2BC5" w:rsidRPr="00D959EC">
        <w:rPr>
          <w:rFonts w:ascii="Times New Roman" w:hAnsi="Times New Roman" w:cs="Times New Roman"/>
          <w:sz w:val="22"/>
          <w:szCs w:val="22"/>
        </w:rPr>
        <w:t>:</w:t>
      </w:r>
    </w:p>
    <w:p w14:paraId="5AC69A92" w14:textId="77777777" w:rsidR="003F2BC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Robot dezinfectie automatizat (buc) 1 </w:t>
      </w:r>
    </w:p>
    <w:p w14:paraId="6E10F6FB" w14:textId="77777777" w:rsidR="003F2BC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Solutie robot (1 buc = 1 bidon x 5 litri) 6 </w:t>
      </w:r>
    </w:p>
    <w:p w14:paraId="776BDCC9" w14:textId="77777777" w:rsidR="003F2BC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Sistem purificare automatizat (buc) 2</w:t>
      </w:r>
    </w:p>
    <w:p w14:paraId="498DEEE8" w14:textId="48B09104" w:rsidR="003F2BC5" w:rsidRPr="00D959EC" w:rsidRDefault="00B11395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2</w:t>
      </w:r>
      <w:r w:rsidR="003F2BC5" w:rsidRPr="00D959EC">
        <w:rPr>
          <w:rFonts w:ascii="Times New Roman" w:hAnsi="Times New Roman" w:cs="Times New Roman"/>
          <w:sz w:val="22"/>
          <w:szCs w:val="22"/>
        </w:rPr>
        <w:t>.</w:t>
      </w:r>
      <w:r w:rsidR="005D6E3F" w:rsidRPr="00D959EC">
        <w:rPr>
          <w:rFonts w:ascii="Times New Roman" w:hAnsi="Times New Roman" w:cs="Times New Roman"/>
          <w:sz w:val="22"/>
          <w:szCs w:val="22"/>
        </w:rPr>
        <w:t xml:space="preserve"> Pachet teste COVID</w:t>
      </w:r>
      <w:r w:rsidR="003F2BC5" w:rsidRPr="00D959EC">
        <w:rPr>
          <w:rFonts w:ascii="Times New Roman" w:hAnsi="Times New Roman" w:cs="Times New Roman"/>
          <w:sz w:val="22"/>
          <w:szCs w:val="22"/>
        </w:rPr>
        <w:t>:</w:t>
      </w:r>
    </w:p>
    <w:p w14:paraId="25BE948B" w14:textId="77777777" w:rsidR="003F2BC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Teste rapid antigen (buc) 160</w:t>
      </w:r>
    </w:p>
    <w:p w14:paraId="011790B2" w14:textId="77777777" w:rsidR="003F2BC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lastRenderedPageBreak/>
        <w:t xml:space="preserve"> </w:t>
      </w:r>
      <w:r w:rsidRPr="00D959EC">
        <w:rPr>
          <w:rFonts w:ascii="Times New Roman" w:hAnsi="Times New Roman" w:cs="Times New Roman"/>
          <w:b/>
          <w:sz w:val="22"/>
          <w:szCs w:val="22"/>
        </w:rPr>
        <w:t>OS 3. Dotarea cu echipamente de protecþie medicala si dispozitive medicale a Scolii Gimnaziale nr.1 Novaci</w:t>
      </w:r>
      <w:r w:rsidRPr="00D959EC">
        <w:rPr>
          <w:rFonts w:ascii="Times New Roman" w:hAnsi="Times New Roman" w:cs="Times New Roman"/>
          <w:sz w:val="22"/>
          <w:szCs w:val="22"/>
        </w:rPr>
        <w:t xml:space="preserve">, astfel: </w:t>
      </w:r>
    </w:p>
    <w:p w14:paraId="286AA8C6" w14:textId="5FFD007F" w:rsidR="00226C65" w:rsidRPr="00D959EC" w:rsidRDefault="003229C0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1</w:t>
      </w:r>
      <w:r w:rsidR="00226C65" w:rsidRPr="00D959EC">
        <w:rPr>
          <w:rFonts w:ascii="Times New Roman" w:hAnsi="Times New Roman" w:cs="Times New Roman"/>
          <w:sz w:val="22"/>
          <w:szCs w:val="22"/>
        </w:rPr>
        <w:t>.</w:t>
      </w:r>
      <w:r w:rsidR="005D6E3F" w:rsidRPr="00D959EC">
        <w:rPr>
          <w:rFonts w:ascii="Times New Roman" w:hAnsi="Times New Roman" w:cs="Times New Roman"/>
          <w:sz w:val="22"/>
          <w:szCs w:val="22"/>
        </w:rPr>
        <w:t>Pachet robot automat si purificator automat</w:t>
      </w:r>
      <w:r w:rsidR="00226C65" w:rsidRPr="00D959EC">
        <w:rPr>
          <w:rFonts w:ascii="Times New Roman" w:hAnsi="Times New Roman" w:cs="Times New Roman"/>
          <w:sz w:val="22"/>
          <w:szCs w:val="22"/>
        </w:rPr>
        <w:t>:</w:t>
      </w:r>
    </w:p>
    <w:p w14:paraId="1B48CE6E" w14:textId="77777777" w:rsidR="00226C6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Robot dezinfectie automatizat (buc) 1 </w:t>
      </w:r>
    </w:p>
    <w:p w14:paraId="2ABA4B4A" w14:textId="77777777" w:rsidR="00226C6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Solutie robot (1 buc = 1 bidon x 5 litri) 24 </w:t>
      </w:r>
    </w:p>
    <w:p w14:paraId="075E8914" w14:textId="77777777" w:rsidR="00226C6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Sistem purificare automatizat (buc) 21 </w:t>
      </w:r>
    </w:p>
    <w:p w14:paraId="4DA613A0" w14:textId="5DA8B971" w:rsidR="00226C65" w:rsidRPr="00D959EC" w:rsidRDefault="003229C0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2</w:t>
      </w:r>
      <w:r w:rsidR="00226C65" w:rsidRPr="00D959EC">
        <w:rPr>
          <w:rFonts w:ascii="Times New Roman" w:hAnsi="Times New Roman" w:cs="Times New Roman"/>
          <w:sz w:val="22"/>
          <w:szCs w:val="22"/>
        </w:rPr>
        <w:t>.</w:t>
      </w:r>
      <w:r w:rsidR="005D6E3F" w:rsidRPr="00D959EC">
        <w:rPr>
          <w:rFonts w:ascii="Times New Roman" w:hAnsi="Times New Roman" w:cs="Times New Roman"/>
          <w:sz w:val="22"/>
          <w:szCs w:val="22"/>
        </w:rPr>
        <w:t xml:space="preserve"> Pachet teste COVID</w:t>
      </w:r>
      <w:r w:rsidR="00226C65" w:rsidRPr="00D959EC">
        <w:rPr>
          <w:rFonts w:ascii="Times New Roman" w:hAnsi="Times New Roman" w:cs="Times New Roman"/>
          <w:sz w:val="22"/>
          <w:szCs w:val="22"/>
        </w:rPr>
        <w:t>:</w:t>
      </w:r>
    </w:p>
    <w:p w14:paraId="31950D48" w14:textId="77777777" w:rsidR="00226C65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Teste rapid antigen (buc) 1460</w:t>
      </w:r>
    </w:p>
    <w:p w14:paraId="60D2D0C6" w14:textId="77777777" w:rsidR="004919AF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</w:t>
      </w:r>
      <w:r w:rsidRPr="00D959EC">
        <w:rPr>
          <w:rFonts w:ascii="Times New Roman" w:hAnsi="Times New Roman" w:cs="Times New Roman"/>
          <w:b/>
          <w:sz w:val="22"/>
          <w:szCs w:val="22"/>
        </w:rPr>
        <w:t>OS 4. Dotarea cu echipamente de protecþie medicala si dispozitive medicale a Scolii Gimnaziale Pociovalistea</w:t>
      </w:r>
      <w:r w:rsidRPr="00D959EC">
        <w:rPr>
          <w:rFonts w:ascii="Times New Roman" w:hAnsi="Times New Roman" w:cs="Times New Roman"/>
          <w:sz w:val="22"/>
          <w:szCs w:val="22"/>
        </w:rPr>
        <w:t xml:space="preserve">, astfel: </w:t>
      </w:r>
    </w:p>
    <w:p w14:paraId="2A21C9C9" w14:textId="720CA987" w:rsidR="005C15C2" w:rsidRPr="00D959EC" w:rsidRDefault="003229C0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1</w:t>
      </w:r>
      <w:r w:rsidR="004919AF" w:rsidRPr="00D959EC">
        <w:rPr>
          <w:rFonts w:ascii="Times New Roman" w:hAnsi="Times New Roman" w:cs="Times New Roman"/>
          <w:sz w:val="22"/>
          <w:szCs w:val="22"/>
        </w:rPr>
        <w:t>.</w:t>
      </w:r>
      <w:r w:rsidR="005D6E3F" w:rsidRPr="00D959EC">
        <w:rPr>
          <w:rFonts w:ascii="Times New Roman" w:hAnsi="Times New Roman" w:cs="Times New Roman"/>
          <w:sz w:val="22"/>
          <w:szCs w:val="22"/>
        </w:rPr>
        <w:t xml:space="preserve"> Pachet robot automat si purificator automat</w:t>
      </w:r>
      <w:r w:rsidR="005C15C2" w:rsidRPr="00D959EC">
        <w:rPr>
          <w:rFonts w:ascii="Times New Roman" w:hAnsi="Times New Roman" w:cs="Times New Roman"/>
          <w:sz w:val="22"/>
          <w:szCs w:val="22"/>
        </w:rPr>
        <w:t>:</w:t>
      </w:r>
    </w:p>
    <w:p w14:paraId="5751F4EC" w14:textId="77777777" w:rsidR="005C15C2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Robot dezinfectie automatizat (buc) 1 </w:t>
      </w:r>
    </w:p>
    <w:p w14:paraId="3FDA6D3F" w14:textId="77777777" w:rsidR="005C15C2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Solutie robot (1 buc = 1 bidon x 5 litri) 10 </w:t>
      </w:r>
    </w:p>
    <w:p w14:paraId="7ADF9519" w14:textId="77777777" w:rsidR="005C15C2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Sistem purificare automatizat (buc) 6</w:t>
      </w:r>
    </w:p>
    <w:p w14:paraId="77438A5A" w14:textId="732FDFF5" w:rsidR="005C15C2" w:rsidRPr="00D959EC" w:rsidRDefault="003229C0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2</w:t>
      </w:r>
      <w:r w:rsidR="005C15C2" w:rsidRPr="00D959EC">
        <w:rPr>
          <w:rFonts w:ascii="Times New Roman" w:hAnsi="Times New Roman" w:cs="Times New Roman"/>
          <w:sz w:val="22"/>
          <w:szCs w:val="22"/>
        </w:rPr>
        <w:t>.</w:t>
      </w:r>
      <w:r w:rsidR="005D6E3F" w:rsidRPr="00D959EC">
        <w:rPr>
          <w:rFonts w:ascii="Times New Roman" w:hAnsi="Times New Roman" w:cs="Times New Roman"/>
          <w:sz w:val="22"/>
          <w:szCs w:val="22"/>
        </w:rPr>
        <w:t>Pachet teste COVID</w:t>
      </w:r>
      <w:r w:rsidR="005C15C2" w:rsidRPr="00D959EC">
        <w:rPr>
          <w:rFonts w:ascii="Times New Roman" w:hAnsi="Times New Roman" w:cs="Times New Roman"/>
          <w:sz w:val="22"/>
          <w:szCs w:val="22"/>
        </w:rPr>
        <w:t>:</w:t>
      </w:r>
    </w:p>
    <w:p w14:paraId="5545BB96" w14:textId="77777777" w:rsidR="005C15C2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Teste rapid antigen (buc) 530 </w:t>
      </w:r>
    </w:p>
    <w:p w14:paraId="6CF562F8" w14:textId="77777777" w:rsidR="005C15C2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b/>
          <w:sz w:val="22"/>
          <w:szCs w:val="22"/>
        </w:rPr>
        <w:t xml:space="preserve"> OS 5. Dotarea cu echipamente de protecþie medicala si dispozitive medicale a Liceului Teoretic Novaci</w:t>
      </w:r>
      <w:r w:rsidRPr="00D959EC">
        <w:rPr>
          <w:rFonts w:ascii="Times New Roman" w:hAnsi="Times New Roman" w:cs="Times New Roman"/>
          <w:sz w:val="22"/>
          <w:szCs w:val="22"/>
        </w:rPr>
        <w:t xml:space="preserve">, astfel: </w:t>
      </w:r>
    </w:p>
    <w:p w14:paraId="6D02D4EE" w14:textId="7BDD620D" w:rsidR="005C15C2" w:rsidRPr="00D959EC" w:rsidRDefault="00CC459A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1</w:t>
      </w:r>
      <w:r w:rsidR="005C15C2" w:rsidRPr="00D959EC">
        <w:rPr>
          <w:rFonts w:ascii="Times New Roman" w:hAnsi="Times New Roman" w:cs="Times New Roman"/>
          <w:sz w:val="22"/>
          <w:szCs w:val="22"/>
        </w:rPr>
        <w:t>.</w:t>
      </w:r>
      <w:r w:rsidR="005D6E3F" w:rsidRPr="00D959EC">
        <w:rPr>
          <w:rFonts w:ascii="Times New Roman" w:hAnsi="Times New Roman" w:cs="Times New Roman"/>
          <w:sz w:val="22"/>
          <w:szCs w:val="22"/>
        </w:rPr>
        <w:t>Pachet robot automat si purificator automat</w:t>
      </w:r>
      <w:r w:rsidR="005C15C2" w:rsidRPr="00D959EC">
        <w:rPr>
          <w:rFonts w:ascii="Times New Roman" w:hAnsi="Times New Roman" w:cs="Times New Roman"/>
          <w:sz w:val="22"/>
          <w:szCs w:val="22"/>
        </w:rPr>
        <w:t>:</w:t>
      </w:r>
    </w:p>
    <w:p w14:paraId="0E0ECA0B" w14:textId="77777777" w:rsidR="005C15C2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Robot dezinfectie automatizat (buc) 1 </w:t>
      </w:r>
    </w:p>
    <w:p w14:paraId="3CC8316E" w14:textId="77777777" w:rsidR="005C15C2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Solutie robot (1 buc = 1 bidon x 5 litri) 21</w:t>
      </w:r>
    </w:p>
    <w:p w14:paraId="621517EE" w14:textId="77777777" w:rsidR="005C15C2" w:rsidRPr="00D959EC" w:rsidRDefault="005D6E3F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Sistem purificare automatizat (buc) 17 </w:t>
      </w:r>
    </w:p>
    <w:p w14:paraId="5F5FBB71" w14:textId="045DDF02" w:rsidR="005C15C2" w:rsidRPr="00D959EC" w:rsidRDefault="00CC459A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>2</w:t>
      </w:r>
      <w:r w:rsidR="005C15C2" w:rsidRPr="00D959EC">
        <w:rPr>
          <w:rFonts w:ascii="Times New Roman" w:hAnsi="Times New Roman" w:cs="Times New Roman"/>
          <w:sz w:val="22"/>
          <w:szCs w:val="22"/>
        </w:rPr>
        <w:t>.</w:t>
      </w:r>
      <w:r w:rsidR="005D6E3F" w:rsidRPr="00D959EC">
        <w:rPr>
          <w:rFonts w:ascii="Times New Roman" w:hAnsi="Times New Roman" w:cs="Times New Roman"/>
          <w:sz w:val="22"/>
          <w:szCs w:val="22"/>
        </w:rPr>
        <w:t>Pachet teste COVID</w:t>
      </w:r>
      <w:r w:rsidR="005C15C2" w:rsidRPr="00D959EC">
        <w:rPr>
          <w:rFonts w:ascii="Times New Roman" w:hAnsi="Times New Roman" w:cs="Times New Roman"/>
          <w:sz w:val="22"/>
          <w:szCs w:val="22"/>
        </w:rPr>
        <w:t>:</w:t>
      </w:r>
    </w:p>
    <w:p w14:paraId="061F5C74" w14:textId="556F9242" w:rsidR="008034D5" w:rsidRPr="00D959EC" w:rsidRDefault="005D6E3F" w:rsidP="00DC6D57">
      <w:pPr>
        <w:rPr>
          <w:rFonts w:ascii="Times New Roman" w:eastAsia="Times New Roman" w:hAnsi="Times New Roman" w:cs="Times New Roman"/>
          <w:sz w:val="22"/>
          <w:szCs w:val="22"/>
        </w:rPr>
      </w:pPr>
      <w:r w:rsidRPr="00D959EC">
        <w:rPr>
          <w:rFonts w:ascii="Times New Roman" w:hAnsi="Times New Roman" w:cs="Times New Roman"/>
          <w:sz w:val="22"/>
          <w:szCs w:val="22"/>
        </w:rPr>
        <w:t xml:space="preserve"> Teste rapid antigen (buc) 2180</w:t>
      </w:r>
    </w:p>
    <w:p w14:paraId="1E0F86BD" w14:textId="77777777" w:rsidR="00CC459A" w:rsidRPr="00D959EC" w:rsidRDefault="00CC459A" w:rsidP="00DC6D57">
      <w:pPr>
        <w:jc w:val="both"/>
        <w:rPr>
          <w:rFonts w:ascii="Times New Roman" w:hAnsi="Times New Roman" w:cs="Times New Roman"/>
          <w:sz w:val="22"/>
          <w:szCs w:val="22"/>
          <w:lang w:val="es-ES"/>
        </w:rPr>
        <w:sectPr w:rsidR="00CC459A" w:rsidRPr="00D959EC" w:rsidSect="00CC459A">
          <w:type w:val="continuous"/>
          <w:pgSz w:w="16838" w:h="11906" w:orient="landscape"/>
          <w:pgMar w:top="1417" w:right="1417" w:bottom="1417" w:left="1417" w:header="708" w:footer="1531" w:gutter="0"/>
          <w:cols w:num="2" w:space="708"/>
          <w:docGrid w:linePitch="360"/>
        </w:sectPr>
      </w:pPr>
    </w:p>
    <w:p w14:paraId="06119832" w14:textId="28569E9C" w:rsidR="008034D5" w:rsidRPr="00D959EC" w:rsidRDefault="008034D5" w:rsidP="00DC6D57">
      <w:pPr>
        <w:jc w:val="both"/>
        <w:rPr>
          <w:rFonts w:ascii="Times New Roman" w:hAnsi="Times New Roman" w:cs="Times New Roman"/>
          <w:sz w:val="22"/>
          <w:szCs w:val="22"/>
          <w:lang w:val="es-ES"/>
        </w:rPr>
      </w:pPr>
    </w:p>
    <w:p w14:paraId="187099C6" w14:textId="50A0F3BB" w:rsidR="008034D5" w:rsidRPr="00D959EC" w:rsidRDefault="008034D5" w:rsidP="00DC6D57">
      <w:pPr>
        <w:jc w:val="both"/>
        <w:rPr>
          <w:rFonts w:ascii="Times New Roman" w:hAnsi="Times New Roman" w:cs="Times New Roman"/>
          <w:sz w:val="22"/>
          <w:szCs w:val="22"/>
          <w:lang w:val="es-ES"/>
        </w:rPr>
      </w:pP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Rezultate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>:</w:t>
      </w:r>
    </w:p>
    <w:p w14:paraId="49B33F0D" w14:textId="38DB68C4" w:rsidR="008034D5" w:rsidRPr="00D959EC" w:rsidRDefault="008034D5" w:rsidP="00DC6D5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  <w:lang w:val="es-ES"/>
        </w:rPr>
      </w:pPr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Elaborare </w:t>
      </w: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cerere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finantare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>,</w:t>
      </w:r>
      <w:bookmarkStart w:id="0" w:name="_GoBack"/>
      <w:bookmarkEnd w:id="0"/>
    </w:p>
    <w:p w14:paraId="544F077C" w14:textId="05009628" w:rsidR="008034D5" w:rsidRPr="00D959EC" w:rsidRDefault="008034D5" w:rsidP="00DC6D5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  <w:lang w:val="es-ES"/>
        </w:rPr>
      </w:pPr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Implementare </w:t>
      </w: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proiect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>,</w:t>
      </w:r>
    </w:p>
    <w:p w14:paraId="028D303C" w14:textId="36DF427D" w:rsidR="008034D5" w:rsidRPr="00D959EC" w:rsidRDefault="008034D5" w:rsidP="00DC6D5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  <w:lang w:val="es-ES"/>
        </w:rPr>
      </w:pPr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Realizare </w:t>
      </w: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investitie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>,</w:t>
      </w:r>
    </w:p>
    <w:p w14:paraId="2E0679E5" w14:textId="44A83D95" w:rsidR="008034D5" w:rsidRPr="00D959EC" w:rsidRDefault="008034D5" w:rsidP="00DC6D5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  <w:lang w:val="es-ES"/>
        </w:rPr>
      </w:pPr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Informare si </w:t>
      </w: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publicitate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>,</w:t>
      </w:r>
    </w:p>
    <w:p w14:paraId="054F6326" w14:textId="0D9C4446" w:rsidR="008034D5" w:rsidRPr="00D959EC" w:rsidRDefault="008034D5" w:rsidP="00DC6D5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  <w:lang w:val="es-ES"/>
        </w:rPr>
      </w:pP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Audit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</w:p>
    <w:p w14:paraId="3EF3FA56" w14:textId="30D784F8" w:rsidR="008034D5" w:rsidRPr="00D959EC" w:rsidRDefault="008034D5" w:rsidP="00DC6D57">
      <w:pPr>
        <w:pStyle w:val="ListParagraph"/>
        <w:jc w:val="both"/>
        <w:rPr>
          <w:rFonts w:ascii="Times New Roman" w:hAnsi="Times New Roman" w:cs="Times New Roman"/>
          <w:sz w:val="22"/>
          <w:szCs w:val="22"/>
          <w:lang w:val="es-ES"/>
        </w:rPr>
      </w:pPr>
    </w:p>
    <w:p w14:paraId="3F18BC72" w14:textId="28CECBEF" w:rsidR="008034D5" w:rsidRPr="00D959EC" w:rsidRDefault="008034D5" w:rsidP="00DC6D57">
      <w:pPr>
        <w:jc w:val="both"/>
        <w:rPr>
          <w:rFonts w:ascii="Times New Roman" w:hAnsi="Times New Roman" w:cs="Times New Roman"/>
          <w:sz w:val="22"/>
          <w:szCs w:val="22"/>
          <w:lang w:val="es-ES"/>
        </w:rPr>
      </w:pPr>
      <w:proofErr w:type="spellStart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>Valoare</w:t>
      </w:r>
      <w:proofErr w:type="spellEnd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 xml:space="preserve"> </w:t>
      </w:r>
      <w:proofErr w:type="spellStart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>totala</w:t>
      </w:r>
      <w:proofErr w:type="spellEnd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 xml:space="preserve"> a </w:t>
      </w:r>
      <w:proofErr w:type="spellStart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>proiectului</w:t>
      </w:r>
      <w:proofErr w:type="spellEnd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>/</w:t>
      </w:r>
      <w:proofErr w:type="spellStart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>Valoarea</w:t>
      </w:r>
      <w:proofErr w:type="spellEnd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 xml:space="preserve"> </w:t>
      </w:r>
      <w:proofErr w:type="spellStart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>eligibila</w:t>
      </w:r>
      <w:proofErr w:type="spellEnd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 xml:space="preserve"> </w:t>
      </w:r>
      <w:proofErr w:type="spellStart"/>
      <w:r w:rsidRPr="00D959EC">
        <w:rPr>
          <w:rFonts w:ascii="Times New Roman" w:hAnsi="Times New Roman" w:cs="Times New Roman"/>
          <w:b/>
          <w:sz w:val="22"/>
          <w:szCs w:val="22"/>
          <w:lang w:val="es-ES"/>
        </w:rPr>
        <w:t>nerambursabila</w:t>
      </w:r>
      <w:proofErr w:type="spellEnd"/>
      <w:r w:rsidR="00D91839"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D91839" w:rsidRPr="00D959EC">
        <w:rPr>
          <w:rFonts w:ascii="Helvetica" w:hAnsi="Helvetica" w:cs="Helvetica"/>
          <w:color w:val="1D2228"/>
          <w:sz w:val="22"/>
          <w:szCs w:val="22"/>
          <w:shd w:val="clear" w:color="auto" w:fill="FFFFFF"/>
        </w:rPr>
        <w:t>1,372,336.32</w:t>
      </w:r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lei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17D4AF6A" w14:textId="612C3F20" w:rsidR="008034D5" w:rsidRPr="00D959EC" w:rsidRDefault="008034D5" w:rsidP="00DC6D57">
      <w:pPr>
        <w:jc w:val="both"/>
        <w:rPr>
          <w:rFonts w:ascii="Times New Roman" w:hAnsi="Times New Roman" w:cs="Times New Roman"/>
          <w:sz w:val="22"/>
          <w:szCs w:val="22"/>
          <w:lang w:val="es-ES"/>
        </w:rPr>
      </w:pPr>
      <w:proofErr w:type="spellStart"/>
      <w:r w:rsidRPr="00D959EC">
        <w:rPr>
          <w:rFonts w:ascii="Times New Roman" w:hAnsi="Times New Roman" w:cs="Times New Roman"/>
          <w:sz w:val="22"/>
          <w:szCs w:val="22"/>
          <w:lang w:val="es-ES"/>
        </w:rPr>
        <w:t>Durata</w:t>
      </w:r>
      <w:proofErr w:type="spellEnd"/>
      <w:r w:rsidRPr="00D959EC">
        <w:rPr>
          <w:rFonts w:ascii="Times New Roman" w:hAnsi="Times New Roman" w:cs="Times New Roman"/>
          <w:sz w:val="22"/>
          <w:szCs w:val="22"/>
          <w:lang w:val="es-ES"/>
        </w:rPr>
        <w:t xml:space="preserve"> proiectului:01.12.2020-30.06.2023</w:t>
      </w:r>
    </w:p>
    <w:p w14:paraId="368DFFF8" w14:textId="7B60FDE5" w:rsidR="00FB168C" w:rsidRPr="00D959EC" w:rsidRDefault="008034D5" w:rsidP="00DC6D57">
      <w:pPr>
        <w:rPr>
          <w:rFonts w:ascii="Times New Roman" w:hAnsi="Times New Roman" w:cs="Times New Roman"/>
          <w:sz w:val="22"/>
          <w:szCs w:val="22"/>
        </w:rPr>
      </w:pPr>
      <w:r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 xml:space="preserve">Date de </w:t>
      </w:r>
      <w:proofErr w:type="spellStart"/>
      <w:r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>contact</w:t>
      </w:r>
      <w:proofErr w:type="spellEnd"/>
      <w:r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 xml:space="preserve">: </w:t>
      </w:r>
      <w:r w:rsidR="00FB168C"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 xml:space="preserve">Oras </w:t>
      </w:r>
      <w:proofErr w:type="spellStart"/>
      <w:r w:rsidR="00FB168C"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>Novaci</w:t>
      </w:r>
      <w:proofErr w:type="spellEnd"/>
      <w:r w:rsidR="00FB168C"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>,</w:t>
      </w:r>
      <w:r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>tel</w:t>
      </w:r>
      <w:proofErr w:type="spellEnd"/>
      <w:r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>: 0253466221, fax: 0253466552, e-mail: primaria_novaci@yahoo.co</w:t>
      </w:r>
      <w:r w:rsidR="00FB168C" w:rsidRPr="00D959EC">
        <w:rPr>
          <w:rFonts w:ascii="Times New Roman" w:eastAsia="Times New Roman" w:hAnsi="Times New Roman" w:cs="Times New Roman"/>
          <w:sz w:val="22"/>
          <w:szCs w:val="22"/>
          <w:lang w:val="es-ES"/>
        </w:rPr>
        <w:t>m.</w:t>
      </w:r>
      <w:r w:rsidR="00FB168C" w:rsidRPr="00D959EC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3872" behindDoc="0" locked="0" layoutInCell="1" allowOverlap="1" wp14:anchorId="7609A7A2" wp14:editId="6B70F187">
            <wp:simplePos x="0" y="0"/>
            <wp:positionH relativeFrom="page">
              <wp:posOffset>0</wp:posOffset>
            </wp:positionH>
            <wp:positionV relativeFrom="paragraph">
              <wp:posOffset>675640</wp:posOffset>
            </wp:positionV>
            <wp:extent cx="7504430" cy="374650"/>
            <wp:effectExtent l="0" t="0" r="1270" b="0"/>
            <wp:wrapSquare wrapText="bothSides"/>
            <wp:docPr id="7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nga comunicat foot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31D91" w14:textId="77777777" w:rsidR="00D67192" w:rsidRPr="00D959EC" w:rsidRDefault="00D67192" w:rsidP="00634285">
      <w:pPr>
        <w:spacing w:line="0" w:lineRule="atLeast"/>
        <w:rPr>
          <w:rFonts w:ascii="Times New Roman" w:eastAsia="Times New Roman" w:hAnsi="Times New Roman" w:cs="Times New Roman"/>
          <w:color w:val="26282A"/>
          <w:sz w:val="22"/>
          <w:szCs w:val="22"/>
          <w:lang w:eastAsia="en-US"/>
        </w:rPr>
      </w:pPr>
    </w:p>
    <w:p w14:paraId="334236D8" w14:textId="0B6DA2D3" w:rsidR="00634285" w:rsidRPr="00D959EC" w:rsidRDefault="00634285" w:rsidP="00634285">
      <w:pPr>
        <w:spacing w:line="0" w:lineRule="atLeast"/>
        <w:rPr>
          <w:rFonts w:ascii="Trebuchet MS" w:eastAsia="Trebuchet MS" w:hAnsi="Trebuchet MS"/>
          <w:color w:val="231F20"/>
          <w:sz w:val="22"/>
          <w:szCs w:val="22"/>
        </w:rPr>
      </w:pPr>
    </w:p>
    <w:p w14:paraId="0E3EC2E8" w14:textId="77777777" w:rsidR="00634285" w:rsidRPr="00D959EC" w:rsidRDefault="00634285" w:rsidP="00634285">
      <w:pPr>
        <w:jc w:val="both"/>
        <w:rPr>
          <w:rFonts w:ascii="Trebuchet MS" w:hAnsi="Trebuchet MS"/>
          <w:sz w:val="22"/>
          <w:szCs w:val="22"/>
        </w:rPr>
      </w:pPr>
    </w:p>
    <w:p w14:paraId="18C7E7DF" w14:textId="77777777" w:rsidR="00C35E30" w:rsidRPr="00D959EC" w:rsidRDefault="00C35E30">
      <w:pPr>
        <w:rPr>
          <w:sz w:val="22"/>
          <w:szCs w:val="22"/>
        </w:rPr>
      </w:pPr>
    </w:p>
    <w:sectPr w:rsidR="00C35E30" w:rsidRPr="00D959EC" w:rsidSect="00CC459A">
      <w:type w:val="continuous"/>
      <w:pgSz w:w="16838" w:h="11906" w:orient="landscape"/>
      <w:pgMar w:top="1417" w:right="1417" w:bottom="1417" w:left="1417" w:header="708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4A680" w14:textId="77777777" w:rsidR="00DA3A07" w:rsidRDefault="00DA3A07" w:rsidP="00AB1717">
      <w:r>
        <w:separator/>
      </w:r>
    </w:p>
  </w:endnote>
  <w:endnote w:type="continuationSeparator" w:id="0">
    <w:p w14:paraId="58D90AD9" w14:textId="77777777" w:rsidR="00DA3A07" w:rsidRDefault="00DA3A07" w:rsidP="00AB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A5234" w14:textId="1DE89E12" w:rsidR="00AB1717" w:rsidRDefault="00D22B61" w:rsidP="00EF6BCB">
    <w:pPr>
      <w:pStyle w:val="Footer"/>
      <w:jc w:val="center"/>
    </w:pPr>
    <w:r w:rsidRPr="002C09CE">
      <w:rPr>
        <w:noProof/>
        <w:lang w:val="en-US" w:eastAsia="en-US"/>
      </w:rPr>
      <w:drawing>
        <wp:inline distT="0" distB="0" distL="0" distR="0" wp14:anchorId="47E69CCF" wp14:editId="751A8E8F">
          <wp:extent cx="771525" cy="590550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20682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9818E25" wp14:editId="0004DADB">
          <wp:simplePos x="0" y="0"/>
          <wp:positionH relativeFrom="page">
            <wp:posOffset>0</wp:posOffset>
          </wp:positionH>
          <wp:positionV relativeFrom="paragraph">
            <wp:posOffset>675640</wp:posOffset>
          </wp:positionV>
          <wp:extent cx="7504430" cy="374650"/>
          <wp:effectExtent l="0" t="0" r="1270" b="0"/>
          <wp:wrapSquare wrapText="bothSides"/>
          <wp:docPr id="1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unga comunicat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33181" w14:textId="77777777" w:rsidR="00DA3A07" w:rsidRDefault="00DA3A07" w:rsidP="00AB1717">
      <w:r>
        <w:separator/>
      </w:r>
    </w:p>
  </w:footnote>
  <w:footnote w:type="continuationSeparator" w:id="0">
    <w:p w14:paraId="0D2DA406" w14:textId="77777777" w:rsidR="00DA3A07" w:rsidRDefault="00DA3A07" w:rsidP="00AB17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0033C"/>
    <w:multiLevelType w:val="hybridMultilevel"/>
    <w:tmpl w:val="74902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7E"/>
    <w:rsid w:val="000C2E11"/>
    <w:rsid w:val="000E136E"/>
    <w:rsid w:val="000E2DE4"/>
    <w:rsid w:val="000F3DAC"/>
    <w:rsid w:val="000F4924"/>
    <w:rsid w:val="001219F0"/>
    <w:rsid w:val="001E122F"/>
    <w:rsid w:val="001E65EA"/>
    <w:rsid w:val="00226C65"/>
    <w:rsid w:val="0023057F"/>
    <w:rsid w:val="00246A92"/>
    <w:rsid w:val="002C1977"/>
    <w:rsid w:val="002E226E"/>
    <w:rsid w:val="002E2DAE"/>
    <w:rsid w:val="003229C0"/>
    <w:rsid w:val="003700DE"/>
    <w:rsid w:val="003B196B"/>
    <w:rsid w:val="003F2BC5"/>
    <w:rsid w:val="0040230B"/>
    <w:rsid w:val="00435098"/>
    <w:rsid w:val="00474D39"/>
    <w:rsid w:val="004862B3"/>
    <w:rsid w:val="004914E6"/>
    <w:rsid w:val="004919AF"/>
    <w:rsid w:val="0054429D"/>
    <w:rsid w:val="00561D66"/>
    <w:rsid w:val="00574D74"/>
    <w:rsid w:val="00590816"/>
    <w:rsid w:val="005C15C2"/>
    <w:rsid w:val="005D6E3F"/>
    <w:rsid w:val="00620682"/>
    <w:rsid w:val="00634285"/>
    <w:rsid w:val="00642B10"/>
    <w:rsid w:val="006D53E3"/>
    <w:rsid w:val="00797878"/>
    <w:rsid w:val="008034D5"/>
    <w:rsid w:val="008058D7"/>
    <w:rsid w:val="00816E71"/>
    <w:rsid w:val="00842048"/>
    <w:rsid w:val="008A1FD5"/>
    <w:rsid w:val="008B687D"/>
    <w:rsid w:val="008B77B4"/>
    <w:rsid w:val="00950BCB"/>
    <w:rsid w:val="00A24345"/>
    <w:rsid w:val="00AA0560"/>
    <w:rsid w:val="00AA168F"/>
    <w:rsid w:val="00AB1717"/>
    <w:rsid w:val="00AC6570"/>
    <w:rsid w:val="00B11395"/>
    <w:rsid w:val="00C01A6C"/>
    <w:rsid w:val="00C063D5"/>
    <w:rsid w:val="00C35E30"/>
    <w:rsid w:val="00C36209"/>
    <w:rsid w:val="00C43B73"/>
    <w:rsid w:val="00C7407E"/>
    <w:rsid w:val="00CC459A"/>
    <w:rsid w:val="00D22B61"/>
    <w:rsid w:val="00D66A9D"/>
    <w:rsid w:val="00D67192"/>
    <w:rsid w:val="00D73098"/>
    <w:rsid w:val="00D91839"/>
    <w:rsid w:val="00D959EC"/>
    <w:rsid w:val="00DA3A07"/>
    <w:rsid w:val="00DC6D57"/>
    <w:rsid w:val="00EC532B"/>
    <w:rsid w:val="00EF53ED"/>
    <w:rsid w:val="00EF6BCB"/>
    <w:rsid w:val="00F7373B"/>
    <w:rsid w:val="00F810E6"/>
    <w:rsid w:val="00FA6594"/>
    <w:rsid w:val="00FB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A3B5E8"/>
  <w15:docId w15:val="{742F29A3-8555-44EC-AA52-D2364F50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285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A056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717"/>
    <w:rPr>
      <w:rFonts w:cs="Arial"/>
    </w:rPr>
  </w:style>
  <w:style w:type="paragraph" w:styleId="Footer">
    <w:name w:val="footer"/>
    <w:basedOn w:val="Normal"/>
    <w:link w:val="FooterCha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717"/>
    <w:rPr>
      <w:rFonts w:cs="Arial"/>
    </w:rPr>
  </w:style>
  <w:style w:type="paragraph" w:styleId="ListParagraph">
    <w:name w:val="List Paragraph"/>
    <w:basedOn w:val="Normal"/>
    <w:uiPriority w:val="34"/>
    <w:qFormat/>
    <w:rsid w:val="008034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B1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9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9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dum\Documents\bussines\MFE\Manual%20Identitate%20Vizuala\Comunicat%20de%20Presa_MFE_Format%20editabil\Comunicat%20de%20Presa_MFE_Versiuni%20Editabile\Comunicat%20de%20Presa_Sabloane_MFE\Comunicat%20de%20Presa_MFE(Sigla%20GOV%20Mijloc+Prin%20Programul)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672E7E476C4F9D9169071BF1DFE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E965-BDF2-4358-A162-D44D64A41961}"/>
      </w:docPartPr>
      <w:docPartBody>
        <w:p w:rsidR="005B65AC" w:rsidRDefault="00270263">
          <w:pPr>
            <w:pStyle w:val="9E672E7E476C4F9D9169071BF1DFE74C"/>
          </w:pPr>
          <w:r w:rsidRPr="00821AB9">
            <w:rPr>
              <w:rStyle w:val="PlaceholderText"/>
            </w:rPr>
            <w:t>Faceți clic sau atingeți aici pentru a introduce text.</w:t>
          </w:r>
        </w:p>
      </w:docPartBody>
    </w:docPart>
    <w:docPart>
      <w:docPartPr>
        <w:name w:val="850561824CB446B096DB9BDA75FC0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6F8C2-A84B-4F8D-A970-6B84264B535C}"/>
      </w:docPartPr>
      <w:docPartBody>
        <w:p w:rsidR="00140A3E" w:rsidRDefault="00AB559B" w:rsidP="00AB559B">
          <w:pPr>
            <w:pStyle w:val="850561824CB446B096DB9BDA75FC041F"/>
          </w:pPr>
          <w:r w:rsidRPr="00821AB9">
            <w:rPr>
              <w:rStyle w:val="PlaceholderText"/>
            </w:rPr>
            <w:t>Faceți clic sau atingeți aici pentru a introduce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263"/>
    <w:rsid w:val="00107017"/>
    <w:rsid w:val="00140A3E"/>
    <w:rsid w:val="00164F53"/>
    <w:rsid w:val="00270263"/>
    <w:rsid w:val="00586D39"/>
    <w:rsid w:val="005B65AC"/>
    <w:rsid w:val="006F5D84"/>
    <w:rsid w:val="00722EBC"/>
    <w:rsid w:val="0079659A"/>
    <w:rsid w:val="00812DD2"/>
    <w:rsid w:val="00AB559B"/>
    <w:rsid w:val="00F7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B559B"/>
    <w:rPr>
      <w:color w:val="808080"/>
    </w:rPr>
  </w:style>
  <w:style w:type="paragraph" w:customStyle="1" w:styleId="9E672E7E476C4F9D9169071BF1DFE74C">
    <w:name w:val="9E672E7E476C4F9D9169071BF1DFE74C"/>
  </w:style>
  <w:style w:type="paragraph" w:customStyle="1" w:styleId="211FE8D03D984D70A6BF79DB80AF0AC1">
    <w:name w:val="211FE8D03D984D70A6BF79DB80AF0AC1"/>
  </w:style>
  <w:style w:type="paragraph" w:customStyle="1" w:styleId="850561824CB446B096DB9BDA75FC041F">
    <w:name w:val="850561824CB446B096DB9BDA75FC041F"/>
    <w:rsid w:val="00AB559B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9647E-85B8-4234-9A4C-68784AE37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Comunicat de Presa_MFE(Sigla GOV Mijloc+Prin Programul)_Sablon</Template>
  <TotalTime>0</TotalTime>
  <Pages>2</Pages>
  <Words>564</Words>
  <Characters>3218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acdum</dc:creator>
  <cp:keywords/>
  <dc:description/>
  <cp:lastModifiedBy>PC</cp:lastModifiedBy>
  <cp:revision>2</cp:revision>
  <cp:lastPrinted>2023-08-01T05:31:00Z</cp:lastPrinted>
  <dcterms:created xsi:type="dcterms:W3CDTF">2023-10-31T09:10:00Z</dcterms:created>
  <dcterms:modified xsi:type="dcterms:W3CDTF">2023-10-31T09:10:00Z</dcterms:modified>
</cp:coreProperties>
</file>